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6E1534" w14:textId="325112E9" w:rsidR="00132A0B" w:rsidRDefault="00DE7930" w:rsidP="003C1CD8">
      <w:r>
        <w:rPr>
          <w:noProof/>
        </w:rPr>
        <w:drawing>
          <wp:anchor distT="0" distB="0" distL="114300" distR="114300" simplePos="0" relativeHeight="251658752" behindDoc="1" locked="0" layoutInCell="1" allowOverlap="1" wp14:anchorId="6D18A0AF" wp14:editId="64D958BA">
            <wp:simplePos x="0" y="0"/>
            <wp:positionH relativeFrom="column">
              <wp:posOffset>1076325</wp:posOffset>
            </wp:positionH>
            <wp:positionV relativeFrom="paragraph">
              <wp:posOffset>5927725</wp:posOffset>
            </wp:positionV>
            <wp:extent cx="4705350" cy="2634615"/>
            <wp:effectExtent l="0" t="0" r="0" b="0"/>
            <wp:wrapTight wrapText="bothSides">
              <wp:wrapPolygon edited="0">
                <wp:start x="0" y="0"/>
                <wp:lineTo x="0" y="21397"/>
                <wp:lineTo x="21513" y="21397"/>
                <wp:lineTo x="21513" y="0"/>
                <wp:lineTo x="0" y="0"/>
              </wp:wrapPolygon>
            </wp:wrapTight>
            <wp:docPr id="3" name="Picture 3" descr="http://www.education.vic.gov.au/PublishingImages/about/events/prc/prcbookswapl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ducation.vic.gov.au/PublishingImages/about/events/prc/prcbookswaplg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1" locked="0" layoutInCell="0" allowOverlap="1" wp14:anchorId="3047183A" wp14:editId="4A47749A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884670" cy="8298180"/>
                <wp:effectExtent l="0" t="3810" r="0" b="3810"/>
                <wp:wrapTight wrapText="bothSides">
                  <wp:wrapPolygon edited="0">
                    <wp:start x="0" y="0"/>
                    <wp:lineTo x="0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4670" cy="829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12DBADB" w14:textId="77777777" w:rsidR="003C1CD8" w:rsidRPr="005E7766" w:rsidRDefault="00951145" w:rsidP="00951145">
                            <w:pPr>
                              <w:jc w:val="center"/>
                              <w:rPr>
                                <w:rFonts w:ascii="orange juice" w:hAnsi="orange juice"/>
                                <w:b/>
                                <w:sz w:val="96"/>
                                <w:szCs w:val="72"/>
                                <w:u w:val="single"/>
                              </w:rPr>
                            </w:pPr>
                            <w:r w:rsidRPr="005E7766">
                              <w:rPr>
                                <w:rFonts w:ascii="orange juice" w:hAnsi="orange juice"/>
                                <w:b/>
                                <w:sz w:val="96"/>
                                <w:szCs w:val="72"/>
                                <w:u w:val="single"/>
                              </w:rPr>
                              <w:t>Summer Book Swap</w:t>
                            </w:r>
                          </w:p>
                          <w:p w14:paraId="52660A85" w14:textId="77777777" w:rsidR="00951145" w:rsidRPr="005E7766" w:rsidRDefault="00951145" w:rsidP="00951145">
                            <w:pPr>
                              <w:jc w:val="center"/>
                              <w:rPr>
                                <w:rFonts w:ascii="KBDunkTank" w:hAnsi="KBDunkTank"/>
                                <w:color w:val="4F6228" w:themeColor="accent3" w:themeShade="80"/>
                                <w:sz w:val="48"/>
                                <w:szCs w:val="44"/>
                              </w:rPr>
                            </w:pPr>
                            <w:r w:rsidRPr="005E7766">
                              <w:rPr>
                                <w:rFonts w:ascii="KBDunkTank" w:hAnsi="KBDunkTank"/>
                                <w:color w:val="4F6228" w:themeColor="accent3" w:themeShade="80"/>
                                <w:sz w:val="48"/>
                                <w:szCs w:val="44"/>
                              </w:rPr>
                              <w:t>Get a new book for the summer!</w:t>
                            </w:r>
                          </w:p>
                          <w:p w14:paraId="2FAE7B8B" w14:textId="77777777" w:rsidR="00951145" w:rsidRPr="005E7766" w:rsidRDefault="00951145" w:rsidP="003C1CD8">
                            <w:pPr>
                              <w:rPr>
                                <w:rFonts w:ascii="KBDunkTank" w:hAnsi="KBDunkTank"/>
                              </w:rPr>
                            </w:pPr>
                          </w:p>
                          <w:p w14:paraId="53C63FAA" w14:textId="77777777" w:rsidR="00DE7930" w:rsidRDefault="005E7766" w:rsidP="003C1CD8">
                            <w:pPr>
                              <w:rPr>
                                <w:rFonts w:ascii="KBDunkTank" w:hAnsi="KBDunkTank"/>
                                <w:sz w:val="28"/>
                              </w:rPr>
                            </w:pPr>
                            <w:r w:rsidRPr="005E7766">
                              <w:rPr>
                                <w:rFonts w:ascii="KBDunkTank" w:hAnsi="KBDunkTank"/>
                                <w:sz w:val="22"/>
                              </w:rPr>
                              <w:t xml:space="preserve">             </w:t>
                            </w:r>
                            <w:r w:rsidR="00951145" w:rsidRPr="00DE7930">
                              <w:rPr>
                                <w:rFonts w:ascii="KBDunkTank" w:hAnsi="KBDunkTank"/>
                                <w:sz w:val="28"/>
                              </w:rPr>
                              <w:t xml:space="preserve">Sign up in the library and receive a ticket for a new book </w:t>
                            </w:r>
                          </w:p>
                          <w:p w14:paraId="77853120" w14:textId="77777777" w:rsidR="00DE7930" w:rsidRDefault="00951145" w:rsidP="00DE7930">
                            <w:pPr>
                              <w:ind w:firstLine="720"/>
                              <w:rPr>
                                <w:rFonts w:ascii="KBDunkTank" w:hAnsi="KBDunkTank"/>
                                <w:sz w:val="28"/>
                              </w:rPr>
                            </w:pPr>
                            <w:proofErr w:type="gramStart"/>
                            <w:r w:rsidRPr="00DE7930">
                              <w:rPr>
                                <w:rFonts w:ascii="KBDunkTank" w:hAnsi="KBDunkTank"/>
                                <w:sz w:val="28"/>
                              </w:rPr>
                              <w:t>of</w:t>
                            </w:r>
                            <w:proofErr w:type="gramEnd"/>
                            <w:r w:rsidRPr="00DE7930">
                              <w:rPr>
                                <w:rFonts w:ascii="KBDunkTank" w:hAnsi="KBDunkTank"/>
                                <w:sz w:val="28"/>
                              </w:rPr>
                              <w:t xml:space="preserve"> your choice.</w:t>
                            </w:r>
                            <w:r w:rsidR="00DE7930">
                              <w:rPr>
                                <w:rFonts w:ascii="KBDunkTank" w:hAnsi="KBDunkTank"/>
                                <w:sz w:val="28"/>
                              </w:rPr>
                              <w:t xml:space="preserve">  </w:t>
                            </w:r>
                            <w:r w:rsidR="00DE7930">
                              <w:rPr>
                                <w:rFonts w:ascii="KBDunkTank" w:hAnsi="KBDunkTank"/>
                                <w:sz w:val="28"/>
                              </w:rPr>
                              <w:tab/>
                            </w:r>
                          </w:p>
                          <w:p w14:paraId="4BBA86B2" w14:textId="77777777" w:rsidR="00951145" w:rsidRPr="00DE7930" w:rsidRDefault="00DE7930" w:rsidP="00DE7930">
                            <w:pPr>
                              <w:ind w:firstLine="720"/>
                              <w:rPr>
                                <w:rFonts w:ascii="KBDunkTank" w:hAnsi="KBDunkTank"/>
                                <w:b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ascii="KBDunkTank" w:hAnsi="KBDunkTank"/>
                                <w:sz w:val="28"/>
                              </w:rPr>
                              <w:tab/>
                              <w:t xml:space="preserve"> </w:t>
                            </w:r>
                            <w:r w:rsidRPr="00DE7930">
                              <w:rPr>
                                <w:rFonts w:ascii="KBDunkTank" w:hAnsi="KBDunkTank"/>
                                <w:b/>
                                <w:sz w:val="28"/>
                                <w:u w:val="single"/>
                              </w:rPr>
                              <w:t>OR</w:t>
                            </w:r>
                          </w:p>
                          <w:p w14:paraId="4DCE2E0F" w14:textId="77777777" w:rsidR="00DE7930" w:rsidRDefault="005E7766" w:rsidP="00951145">
                            <w:pPr>
                              <w:rPr>
                                <w:rFonts w:ascii="KBDunkTank" w:hAnsi="KBDunkTank"/>
                                <w:sz w:val="24"/>
                              </w:rPr>
                            </w:pPr>
                            <w:r w:rsidRPr="005E7766">
                              <w:rPr>
                                <w:rFonts w:ascii="KBDunkTank" w:hAnsi="KBDunkTank"/>
                                <w:sz w:val="24"/>
                              </w:rPr>
                              <w:t xml:space="preserve">         </w:t>
                            </w:r>
                            <w:r w:rsidR="00951145" w:rsidRPr="005E7766">
                              <w:rPr>
                                <w:rFonts w:ascii="KBDunkTank" w:hAnsi="KBDunkTank"/>
                                <w:sz w:val="24"/>
                              </w:rPr>
                              <w:t xml:space="preserve">Bring a book of your own and get a ticket for each book you bring </w:t>
                            </w:r>
                          </w:p>
                          <w:p w14:paraId="79C9D5A7" w14:textId="77777777" w:rsidR="00DE7930" w:rsidRPr="00DE7930" w:rsidRDefault="00951145" w:rsidP="00DE7930">
                            <w:pPr>
                              <w:ind w:firstLine="720"/>
                              <w:rPr>
                                <w:rFonts w:ascii="KBDunkTank" w:hAnsi="KBDunkTank"/>
                                <w:sz w:val="24"/>
                              </w:rPr>
                            </w:pPr>
                            <w:proofErr w:type="gramStart"/>
                            <w:r w:rsidRPr="005E7766">
                              <w:rPr>
                                <w:rFonts w:ascii="KBDunkTank" w:hAnsi="KBDunkTank"/>
                                <w:sz w:val="24"/>
                              </w:rPr>
                              <w:t>for</w:t>
                            </w:r>
                            <w:proofErr w:type="gramEnd"/>
                            <w:r w:rsidRPr="005E7766">
                              <w:rPr>
                                <w:rFonts w:ascii="KBDunkTank" w:hAnsi="KBDunkTank"/>
                                <w:sz w:val="24"/>
                              </w:rPr>
                              <w:t xml:space="preserve"> a</w:t>
                            </w:r>
                            <w:r w:rsidR="00DE7930">
                              <w:rPr>
                                <w:rFonts w:ascii="KBDunkTank" w:hAnsi="KBDunkTank"/>
                                <w:sz w:val="24"/>
                              </w:rPr>
                              <w:t xml:space="preserve"> new book </w:t>
                            </w:r>
                            <w:r w:rsidRPr="005E7766">
                              <w:rPr>
                                <w:rFonts w:ascii="KBDunkTank" w:hAnsi="KBDunkTank"/>
                                <w:sz w:val="24"/>
                              </w:rPr>
                              <w:t>of your choice.</w:t>
                            </w:r>
                          </w:p>
                          <w:p w14:paraId="4F167090" w14:textId="77777777" w:rsidR="00951145" w:rsidRPr="00DE7930" w:rsidRDefault="00951145" w:rsidP="00DE7930">
                            <w:pPr>
                              <w:ind w:left="720" w:firstLine="720"/>
                              <w:rPr>
                                <w:rFonts w:ascii="KBDunkTank" w:hAnsi="KBDunkTank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DE7930">
                              <w:rPr>
                                <w:rFonts w:ascii="KBDunkTank" w:hAnsi="KBDunkTank"/>
                                <w:sz w:val="40"/>
                                <w:szCs w:val="40"/>
                                <w:u w:val="single"/>
                              </w:rPr>
                              <w:t>When:  May 25</w:t>
                            </w:r>
                            <w:r w:rsidRPr="00DE7930">
                              <w:rPr>
                                <w:rFonts w:ascii="KBDunkTank" w:hAnsi="KBDunkTank"/>
                                <w:sz w:val="40"/>
                                <w:szCs w:val="40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DE7930">
                              <w:rPr>
                                <w:rFonts w:ascii="KBDunkTank" w:hAnsi="KBDunkTank"/>
                                <w:sz w:val="40"/>
                                <w:szCs w:val="40"/>
                                <w:u w:val="single"/>
                              </w:rPr>
                              <w:t xml:space="preserve"> </w:t>
                            </w:r>
                          </w:p>
                          <w:p w14:paraId="2AE918C2" w14:textId="59C2E5A3" w:rsidR="00951145" w:rsidRPr="00DE7930" w:rsidRDefault="00445CCA" w:rsidP="00DE7930">
                            <w:pPr>
                              <w:ind w:firstLine="720"/>
                              <w:rPr>
                                <w:rFonts w:ascii="KBDunkTank" w:hAnsi="KBDunkTank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KBDunkTank" w:hAnsi="KBDunkTank"/>
                                <w:sz w:val="24"/>
                                <w:szCs w:val="28"/>
                              </w:rPr>
                              <w:t>Students who have a green</w:t>
                            </w:r>
                            <w:r w:rsidR="00951145" w:rsidRPr="00DE7930">
                              <w:rPr>
                                <w:rFonts w:ascii="KBDunkTank" w:hAnsi="KBDunkTank"/>
                                <w:sz w:val="24"/>
                                <w:szCs w:val="28"/>
                              </w:rPr>
                              <w:t xml:space="preserve"> pass will come during homeroom.</w:t>
                            </w:r>
                          </w:p>
                          <w:p w14:paraId="4B679927" w14:textId="39377761" w:rsidR="00951145" w:rsidRPr="00DE7930" w:rsidRDefault="00951145" w:rsidP="00790930">
                            <w:pPr>
                              <w:pStyle w:val="Heading1"/>
                              <w:rPr>
                                <w:sz w:val="28"/>
                              </w:rPr>
                            </w:pPr>
                            <w:r w:rsidRPr="00DE7930">
                              <w:rPr>
                                <w:sz w:val="28"/>
                              </w:rPr>
                              <w:tab/>
                            </w:r>
                            <w:r w:rsidR="00445CCA">
                              <w:t>Students with a yellow</w:t>
                            </w:r>
                            <w:bookmarkStart w:id="0" w:name="_GoBack"/>
                            <w:bookmarkEnd w:id="0"/>
                            <w:r w:rsidRPr="00DE7930">
                              <w:t xml:space="preserve"> pass will come during 4</w:t>
                            </w:r>
                            <w:r w:rsidRPr="00DE7930">
                              <w:rPr>
                                <w:vertAlign w:val="superscript"/>
                              </w:rPr>
                              <w:t>th</w:t>
                            </w:r>
                            <w:r w:rsidRPr="00DE7930">
                              <w:t xml:space="preserve"> period lunch.</w:t>
                            </w:r>
                          </w:p>
                          <w:p w14:paraId="606B3C5E" w14:textId="77777777" w:rsidR="00951145" w:rsidRPr="00DE7930" w:rsidRDefault="00951145" w:rsidP="00951145">
                            <w:pPr>
                              <w:jc w:val="center"/>
                              <w:rPr>
                                <w:rFonts w:ascii="KBDunkTank" w:hAnsi="KBDunkTank"/>
                                <w:b/>
                                <w:sz w:val="56"/>
                                <w:szCs w:val="40"/>
                                <w:u w:val="single"/>
                              </w:rPr>
                            </w:pPr>
                            <w:r w:rsidRPr="00DE7930">
                              <w:rPr>
                                <w:rFonts w:ascii="KBDunkTank" w:hAnsi="KBDunkTank"/>
                                <w:b/>
                                <w:sz w:val="56"/>
                                <w:szCs w:val="40"/>
                                <w:u w:val="single"/>
                              </w:rPr>
                              <w:t>While supplies last!</w:t>
                            </w:r>
                          </w:p>
                        </w:txbxContent>
                      </wps:txbx>
                      <wps:bodyPr rot="0" vert="horz" wrap="square" lIns="457200" tIns="457200" rIns="457200" bIns="45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4718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42.1pt;height:653.4pt;z-index:-251655168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" o:allowincell="f" filled="f" stroked="f" strokecolor="black [0]" insetpen="t">
                <v:textbox inset="36pt,36pt,36pt,36pt">
                  <w:txbxContent>
                    <w:p w14:paraId="012DBADB" w14:textId="77777777" w:rsidR="003C1CD8" w:rsidRPr="005E7766" w:rsidRDefault="00951145" w:rsidP="00951145">
                      <w:pPr>
                        <w:jc w:val="center"/>
                        <w:rPr>
                          <w:rFonts w:ascii="orange juice" w:hAnsi="orange juice"/>
                          <w:b/>
                          <w:sz w:val="96"/>
                          <w:szCs w:val="72"/>
                          <w:u w:val="single"/>
                        </w:rPr>
                      </w:pPr>
                      <w:r w:rsidRPr="005E7766">
                        <w:rPr>
                          <w:rFonts w:ascii="orange juice" w:hAnsi="orange juice"/>
                          <w:b/>
                          <w:sz w:val="96"/>
                          <w:szCs w:val="72"/>
                          <w:u w:val="single"/>
                        </w:rPr>
                        <w:t>Summer Book Swap</w:t>
                      </w:r>
                    </w:p>
                    <w:p w14:paraId="52660A85" w14:textId="77777777" w:rsidR="00951145" w:rsidRPr="005E7766" w:rsidRDefault="00951145" w:rsidP="00951145">
                      <w:pPr>
                        <w:jc w:val="center"/>
                        <w:rPr>
                          <w:rFonts w:ascii="KBDunkTank" w:hAnsi="KBDunkTank"/>
                          <w:color w:val="4F6228" w:themeColor="accent3" w:themeShade="80"/>
                          <w:sz w:val="48"/>
                          <w:szCs w:val="44"/>
                        </w:rPr>
                      </w:pPr>
                      <w:r w:rsidRPr="005E7766">
                        <w:rPr>
                          <w:rFonts w:ascii="KBDunkTank" w:hAnsi="KBDunkTank"/>
                          <w:color w:val="4F6228" w:themeColor="accent3" w:themeShade="80"/>
                          <w:sz w:val="48"/>
                          <w:szCs w:val="44"/>
                        </w:rPr>
                        <w:t>Get a new book for the summer!</w:t>
                      </w:r>
                    </w:p>
                    <w:p w14:paraId="2FAE7B8B" w14:textId="77777777" w:rsidR="00951145" w:rsidRPr="005E7766" w:rsidRDefault="00951145" w:rsidP="003C1CD8">
                      <w:pPr>
                        <w:rPr>
                          <w:rFonts w:ascii="KBDunkTank" w:hAnsi="KBDunkTank"/>
                        </w:rPr>
                      </w:pPr>
                    </w:p>
                    <w:p w14:paraId="53C63FAA" w14:textId="77777777" w:rsidR="00DE7930" w:rsidRDefault="005E7766" w:rsidP="003C1CD8">
                      <w:pPr>
                        <w:rPr>
                          <w:rFonts w:ascii="KBDunkTank" w:hAnsi="KBDunkTank"/>
                          <w:sz w:val="28"/>
                        </w:rPr>
                      </w:pPr>
                      <w:r w:rsidRPr="005E7766">
                        <w:rPr>
                          <w:rFonts w:ascii="KBDunkTank" w:hAnsi="KBDunkTank"/>
                          <w:sz w:val="22"/>
                        </w:rPr>
                        <w:t xml:space="preserve">             </w:t>
                      </w:r>
                      <w:r w:rsidR="00951145" w:rsidRPr="00DE7930">
                        <w:rPr>
                          <w:rFonts w:ascii="KBDunkTank" w:hAnsi="KBDunkTank"/>
                          <w:sz w:val="28"/>
                        </w:rPr>
                        <w:t xml:space="preserve">Sign up in the library and receive a ticket for a new book </w:t>
                      </w:r>
                    </w:p>
                    <w:p w14:paraId="77853120" w14:textId="77777777" w:rsidR="00DE7930" w:rsidRDefault="00951145" w:rsidP="00DE7930">
                      <w:pPr>
                        <w:ind w:firstLine="720"/>
                        <w:rPr>
                          <w:rFonts w:ascii="KBDunkTank" w:hAnsi="KBDunkTank"/>
                          <w:sz w:val="28"/>
                        </w:rPr>
                      </w:pPr>
                      <w:proofErr w:type="gramStart"/>
                      <w:r w:rsidRPr="00DE7930">
                        <w:rPr>
                          <w:rFonts w:ascii="KBDunkTank" w:hAnsi="KBDunkTank"/>
                          <w:sz w:val="28"/>
                        </w:rPr>
                        <w:t>of</w:t>
                      </w:r>
                      <w:proofErr w:type="gramEnd"/>
                      <w:r w:rsidRPr="00DE7930">
                        <w:rPr>
                          <w:rFonts w:ascii="KBDunkTank" w:hAnsi="KBDunkTank"/>
                          <w:sz w:val="28"/>
                        </w:rPr>
                        <w:t xml:space="preserve"> your choice.</w:t>
                      </w:r>
                      <w:r w:rsidR="00DE7930">
                        <w:rPr>
                          <w:rFonts w:ascii="KBDunkTank" w:hAnsi="KBDunkTank"/>
                          <w:sz w:val="28"/>
                        </w:rPr>
                        <w:t xml:space="preserve">  </w:t>
                      </w:r>
                      <w:r w:rsidR="00DE7930">
                        <w:rPr>
                          <w:rFonts w:ascii="KBDunkTank" w:hAnsi="KBDunkTank"/>
                          <w:sz w:val="28"/>
                        </w:rPr>
                        <w:tab/>
                      </w:r>
                    </w:p>
                    <w:p w14:paraId="4BBA86B2" w14:textId="77777777" w:rsidR="00951145" w:rsidRPr="00DE7930" w:rsidRDefault="00DE7930" w:rsidP="00DE7930">
                      <w:pPr>
                        <w:ind w:firstLine="720"/>
                        <w:rPr>
                          <w:rFonts w:ascii="KBDunkTank" w:hAnsi="KBDunkTank"/>
                          <w:b/>
                          <w:sz w:val="22"/>
                          <w:u w:val="single"/>
                        </w:rPr>
                      </w:pPr>
                      <w:r>
                        <w:rPr>
                          <w:rFonts w:ascii="KBDunkTank" w:hAnsi="KBDunkTank"/>
                          <w:sz w:val="28"/>
                        </w:rPr>
                        <w:tab/>
                        <w:t xml:space="preserve"> </w:t>
                      </w:r>
                      <w:r w:rsidRPr="00DE7930">
                        <w:rPr>
                          <w:rFonts w:ascii="KBDunkTank" w:hAnsi="KBDunkTank"/>
                          <w:b/>
                          <w:sz w:val="28"/>
                          <w:u w:val="single"/>
                        </w:rPr>
                        <w:t>OR</w:t>
                      </w:r>
                    </w:p>
                    <w:p w14:paraId="4DCE2E0F" w14:textId="77777777" w:rsidR="00DE7930" w:rsidRDefault="005E7766" w:rsidP="00951145">
                      <w:pPr>
                        <w:rPr>
                          <w:rFonts w:ascii="KBDunkTank" w:hAnsi="KBDunkTank"/>
                          <w:sz w:val="24"/>
                        </w:rPr>
                      </w:pPr>
                      <w:r w:rsidRPr="005E7766">
                        <w:rPr>
                          <w:rFonts w:ascii="KBDunkTank" w:hAnsi="KBDunkTank"/>
                          <w:sz w:val="24"/>
                        </w:rPr>
                        <w:t xml:space="preserve">         </w:t>
                      </w:r>
                      <w:r w:rsidR="00951145" w:rsidRPr="005E7766">
                        <w:rPr>
                          <w:rFonts w:ascii="KBDunkTank" w:hAnsi="KBDunkTank"/>
                          <w:sz w:val="24"/>
                        </w:rPr>
                        <w:t xml:space="preserve">Bring a book of your own and get a ticket for each book you bring </w:t>
                      </w:r>
                    </w:p>
                    <w:p w14:paraId="79C9D5A7" w14:textId="77777777" w:rsidR="00DE7930" w:rsidRPr="00DE7930" w:rsidRDefault="00951145" w:rsidP="00DE7930">
                      <w:pPr>
                        <w:ind w:firstLine="720"/>
                        <w:rPr>
                          <w:rFonts w:ascii="KBDunkTank" w:hAnsi="KBDunkTank"/>
                          <w:sz w:val="24"/>
                        </w:rPr>
                      </w:pPr>
                      <w:proofErr w:type="gramStart"/>
                      <w:r w:rsidRPr="005E7766">
                        <w:rPr>
                          <w:rFonts w:ascii="KBDunkTank" w:hAnsi="KBDunkTank"/>
                          <w:sz w:val="24"/>
                        </w:rPr>
                        <w:t>for</w:t>
                      </w:r>
                      <w:proofErr w:type="gramEnd"/>
                      <w:r w:rsidRPr="005E7766">
                        <w:rPr>
                          <w:rFonts w:ascii="KBDunkTank" w:hAnsi="KBDunkTank"/>
                          <w:sz w:val="24"/>
                        </w:rPr>
                        <w:t xml:space="preserve"> a</w:t>
                      </w:r>
                      <w:r w:rsidR="00DE7930">
                        <w:rPr>
                          <w:rFonts w:ascii="KBDunkTank" w:hAnsi="KBDunkTank"/>
                          <w:sz w:val="24"/>
                        </w:rPr>
                        <w:t xml:space="preserve"> new book </w:t>
                      </w:r>
                      <w:r w:rsidRPr="005E7766">
                        <w:rPr>
                          <w:rFonts w:ascii="KBDunkTank" w:hAnsi="KBDunkTank"/>
                          <w:sz w:val="24"/>
                        </w:rPr>
                        <w:t>of your choice.</w:t>
                      </w:r>
                    </w:p>
                    <w:p w14:paraId="4F167090" w14:textId="77777777" w:rsidR="00951145" w:rsidRPr="00DE7930" w:rsidRDefault="00951145" w:rsidP="00DE7930">
                      <w:pPr>
                        <w:ind w:left="720" w:firstLine="720"/>
                        <w:rPr>
                          <w:rFonts w:ascii="KBDunkTank" w:hAnsi="KBDunkTank"/>
                          <w:sz w:val="40"/>
                          <w:szCs w:val="40"/>
                          <w:u w:val="single"/>
                        </w:rPr>
                      </w:pPr>
                      <w:r w:rsidRPr="00DE7930">
                        <w:rPr>
                          <w:rFonts w:ascii="KBDunkTank" w:hAnsi="KBDunkTank"/>
                          <w:sz w:val="40"/>
                          <w:szCs w:val="40"/>
                          <w:u w:val="single"/>
                        </w:rPr>
                        <w:t>When:  May 25</w:t>
                      </w:r>
                      <w:r w:rsidRPr="00DE7930">
                        <w:rPr>
                          <w:rFonts w:ascii="KBDunkTank" w:hAnsi="KBDunkTank"/>
                          <w:sz w:val="40"/>
                          <w:szCs w:val="40"/>
                          <w:u w:val="single"/>
                          <w:vertAlign w:val="superscript"/>
                        </w:rPr>
                        <w:t>th</w:t>
                      </w:r>
                      <w:r w:rsidRPr="00DE7930">
                        <w:rPr>
                          <w:rFonts w:ascii="KBDunkTank" w:hAnsi="KBDunkTank"/>
                          <w:sz w:val="40"/>
                          <w:szCs w:val="40"/>
                          <w:u w:val="single"/>
                        </w:rPr>
                        <w:t xml:space="preserve"> </w:t>
                      </w:r>
                    </w:p>
                    <w:p w14:paraId="2AE918C2" w14:textId="59C2E5A3" w:rsidR="00951145" w:rsidRPr="00DE7930" w:rsidRDefault="00445CCA" w:rsidP="00DE7930">
                      <w:pPr>
                        <w:ind w:firstLine="720"/>
                        <w:rPr>
                          <w:rFonts w:ascii="KBDunkTank" w:hAnsi="KBDunkTank"/>
                          <w:sz w:val="24"/>
                          <w:szCs w:val="28"/>
                        </w:rPr>
                      </w:pPr>
                      <w:r>
                        <w:rPr>
                          <w:rFonts w:ascii="KBDunkTank" w:hAnsi="KBDunkTank"/>
                          <w:sz w:val="24"/>
                          <w:szCs w:val="28"/>
                        </w:rPr>
                        <w:t>Students who have a green</w:t>
                      </w:r>
                      <w:r w:rsidR="00951145" w:rsidRPr="00DE7930">
                        <w:rPr>
                          <w:rFonts w:ascii="KBDunkTank" w:hAnsi="KBDunkTank"/>
                          <w:sz w:val="24"/>
                          <w:szCs w:val="28"/>
                        </w:rPr>
                        <w:t xml:space="preserve"> pass will come during homeroom.</w:t>
                      </w:r>
                    </w:p>
                    <w:p w14:paraId="4B679927" w14:textId="39377761" w:rsidR="00951145" w:rsidRPr="00DE7930" w:rsidRDefault="00951145" w:rsidP="00790930">
                      <w:pPr>
                        <w:pStyle w:val="Heading1"/>
                        <w:rPr>
                          <w:sz w:val="28"/>
                        </w:rPr>
                      </w:pPr>
                      <w:r w:rsidRPr="00DE7930">
                        <w:rPr>
                          <w:sz w:val="28"/>
                        </w:rPr>
                        <w:tab/>
                      </w:r>
                      <w:r w:rsidR="00445CCA">
                        <w:t>Students with a yellow</w:t>
                      </w:r>
                      <w:bookmarkStart w:id="1" w:name="_GoBack"/>
                      <w:bookmarkEnd w:id="1"/>
                      <w:r w:rsidRPr="00DE7930">
                        <w:t xml:space="preserve"> pass will come during 4</w:t>
                      </w:r>
                      <w:r w:rsidRPr="00DE7930">
                        <w:rPr>
                          <w:vertAlign w:val="superscript"/>
                        </w:rPr>
                        <w:t>th</w:t>
                      </w:r>
                      <w:r w:rsidRPr="00DE7930">
                        <w:t xml:space="preserve"> period lunch.</w:t>
                      </w:r>
                    </w:p>
                    <w:p w14:paraId="606B3C5E" w14:textId="77777777" w:rsidR="00951145" w:rsidRPr="00DE7930" w:rsidRDefault="00951145" w:rsidP="00951145">
                      <w:pPr>
                        <w:jc w:val="center"/>
                        <w:rPr>
                          <w:rFonts w:ascii="KBDunkTank" w:hAnsi="KBDunkTank"/>
                          <w:b/>
                          <w:sz w:val="56"/>
                          <w:szCs w:val="40"/>
                          <w:u w:val="single"/>
                        </w:rPr>
                      </w:pPr>
                      <w:r w:rsidRPr="00DE7930">
                        <w:rPr>
                          <w:rFonts w:ascii="KBDunkTank" w:hAnsi="KBDunkTank"/>
                          <w:b/>
                          <w:sz w:val="56"/>
                          <w:szCs w:val="40"/>
                          <w:u w:val="single"/>
                        </w:rPr>
                        <w:t>While supplies last!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292497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56704" behindDoc="1" locked="0" layoutInCell="0" allowOverlap="1" wp14:anchorId="2404E463" wp14:editId="6ABA6395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6858000" cy="9144000"/>
            <wp:effectExtent l="19050" t="0" r="0" b="0"/>
            <wp:wrapNone/>
            <wp:docPr id="1" name="Picture 0" descr="stationary_bkgrnd_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ionary_bkgrnd_V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32A0B" w:rsidSect="003C1C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KBDunkTank">
    <w:panose1 w:val="02000603000000000000"/>
    <w:charset w:val="00"/>
    <w:family w:val="auto"/>
    <w:pitch w:val="variable"/>
    <w:sig w:usb0="80000003" w:usb1="0001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145"/>
    <w:rsid w:val="00132A0B"/>
    <w:rsid w:val="00274DB3"/>
    <w:rsid w:val="00292497"/>
    <w:rsid w:val="00350D63"/>
    <w:rsid w:val="00354966"/>
    <w:rsid w:val="003C1CD8"/>
    <w:rsid w:val="00445CCA"/>
    <w:rsid w:val="004F4C21"/>
    <w:rsid w:val="005E7766"/>
    <w:rsid w:val="005F3905"/>
    <w:rsid w:val="006F1D47"/>
    <w:rsid w:val="00790930"/>
    <w:rsid w:val="007F5771"/>
    <w:rsid w:val="008878BC"/>
    <w:rsid w:val="00933743"/>
    <w:rsid w:val="00951145"/>
    <w:rsid w:val="00B90A75"/>
    <w:rsid w:val="00DB752A"/>
    <w:rsid w:val="00DE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2A3EF"/>
  <w15:docId w15:val="{27645C03-70A3-4E87-A3CA-8E5BACF8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CD8"/>
    <w:pPr>
      <w:widowControl w:val="0"/>
      <w:spacing w:after="120" w:line="285" w:lineRule="auto"/>
    </w:pPr>
    <w:rPr>
      <w:rFonts w:eastAsia="Times New Roman" w:cs="Times New Roman"/>
      <w:color w:val="262626" w:themeColor="text1" w:themeTint="D9"/>
      <w:kern w:val="28"/>
      <w:sz w:val="20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9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1C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link w:val="BodyText3Char"/>
    <w:uiPriority w:val="99"/>
    <w:semiHidden/>
    <w:unhideWhenUsed/>
    <w:rsid w:val="003C1CD8"/>
    <w:pPr>
      <w:spacing w:after="120" w:line="285" w:lineRule="auto"/>
    </w:pPr>
    <w:rPr>
      <w:rFonts w:ascii="Candara" w:eastAsia="Times New Roman" w:hAnsi="Candara" w:cs="Times New Roman"/>
      <w:color w:val="452E27"/>
      <w:kern w:val="28"/>
      <w:sz w:val="20"/>
      <w:szCs w:val="19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C1CD8"/>
    <w:rPr>
      <w:rFonts w:ascii="Candara" w:eastAsia="Times New Roman" w:hAnsi="Candara" w:cs="Times New Roman"/>
      <w:color w:val="452E27"/>
      <w:kern w:val="28"/>
      <w:sz w:val="20"/>
      <w:szCs w:val="19"/>
    </w:rPr>
  </w:style>
  <w:style w:type="character" w:styleId="PlaceholderText">
    <w:name w:val="Placeholder Text"/>
    <w:basedOn w:val="DefaultParagraphFont"/>
    <w:uiPriority w:val="99"/>
    <w:semiHidden/>
    <w:rsid w:val="003C1C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1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CD8"/>
    <w:rPr>
      <w:rFonts w:ascii="Tahoma" w:eastAsia="Times New Roman" w:hAnsi="Tahoma" w:cs="Tahoma"/>
      <w:color w:val="452E27"/>
      <w:kern w:val="28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C1CD8"/>
    <w:rPr>
      <w:rFonts w:asciiTheme="majorHAnsi" w:eastAsiaTheme="majorEastAsia" w:hAnsiTheme="majorHAnsi" w:cstheme="majorBidi"/>
      <w:b/>
      <w:bCs/>
      <w:color w:val="4F81BD" w:themeColor="accent1"/>
      <w:kern w:val="28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90930"/>
    <w:rPr>
      <w:rFonts w:asciiTheme="majorHAnsi" w:eastAsiaTheme="majorEastAsia" w:hAnsiTheme="majorHAnsi" w:cstheme="majorBidi"/>
      <w:color w:val="365F91" w:themeColor="accent1" w:themeShade="BF"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baker\AppData\Roaming\Microsoft\Templates\Stationery%20(clouds%20design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2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2D78A1F-3165-4E70-BFFB-539F40BAD7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Stationery (clouds design)</Template>
  <TotalTime>99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Stationery (clouds design)</vt:lpstr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Stationery (clouds design)</dc:title>
  <dc:creator>Elaine Baker</dc:creator>
  <cp:keywords/>
  <cp:lastModifiedBy>Elaine Baker</cp:lastModifiedBy>
  <cp:revision>3</cp:revision>
  <cp:lastPrinted>2016-05-20T14:46:00Z</cp:lastPrinted>
  <dcterms:created xsi:type="dcterms:W3CDTF">2016-05-11T13:43:00Z</dcterms:created>
  <dcterms:modified xsi:type="dcterms:W3CDTF">2016-05-20T15:08:00Z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TC102754569990</vt:lpwstr>
  </property>
</Properties>
</file>